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1D7481" w14:textId="77777777" w:rsidR="00F21EA0" w:rsidRDefault="006A70D2">
      <w:pPr>
        <w:pStyle w:val="Title"/>
      </w:pPr>
      <w:r w:rsidRPr="006A70D2">
        <w:t>Staff Report Template</w:t>
      </w:r>
    </w:p>
    <w:p w14:paraId="7A9B6A6B" w14:textId="77777777" w:rsidR="006A70D2" w:rsidRDefault="006A70D2">
      <w:pPr>
        <w:pStyle w:val="Subtitle"/>
        <w:rPr>
          <w:kern w:val="0"/>
          <w:sz w:val="24"/>
          <w:szCs w:val="24"/>
          <w14:ligatures w14:val="none"/>
        </w:rPr>
      </w:pPr>
      <w:r>
        <w:t>Generic California Municipality | ADA and WCAG 2.0 Accessibility</w:t>
      </w:r>
      <w:r>
        <w:noBreakHyphen/>
        <w:t>Conscious Format</w:t>
      </w:r>
    </w:p>
    <w:p w14:paraId="26A64F15" w14:textId="77777777" w:rsidR="006A70D2" w:rsidRDefault="006A70D2">
      <w:pPr>
        <w:pStyle w:val="Heading1"/>
        <w:rPr>
          <w:rFonts w:asciiTheme="minorHAnsi" w:hAnsiTheme="minorHAnsi" w:cstheme="minorBidi"/>
          <w:kern w:val="36"/>
          <w:sz w:val="48"/>
          <w:szCs w:val="48"/>
          <w14:ligatures w14:val="none"/>
        </w:rPr>
      </w:pPr>
      <w:r>
        <w:rPr>
          <w:rFonts w:asciiTheme="minorHAnsi" w:hAnsiTheme="minorHAnsi" w:cstheme="minorBidi"/>
        </w:rPr>
        <w:t>Header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74"/>
        <w:gridCol w:w="5366"/>
      </w:tblGrid>
      <w:tr w:rsidR="00263987" w14:paraId="7E34B2E2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2D91901" w14:textId="77777777" w:rsidR="00263987" w:rsidRDefault="00263987">
            <w:pPr>
              <w:spacing w:after="160"/>
              <w:rPr>
                <w:kern w:val="0"/>
                <w14:ligatures w14:val="none"/>
              </w:rPr>
            </w:pPr>
            <w:r>
              <w:rPr>
                <w:b/>
                <w:bCs/>
              </w:rPr>
              <w:t>City Name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A14084" w14:textId="77777777" w:rsidR="00263987" w:rsidRDefault="00263987">
            <w:pPr>
              <w:spacing w:after="160"/>
            </w:pPr>
            <w:r>
              <w:t>[City of __________]</w:t>
            </w:r>
          </w:p>
        </w:tc>
      </w:tr>
      <w:tr w:rsidR="00263987" w14:paraId="2B511DA3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BF8B60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Department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52C4B5" w14:textId="77777777" w:rsidR="00263987" w:rsidRDefault="00263987">
            <w:pPr>
              <w:spacing w:after="160"/>
            </w:pPr>
            <w:r>
              <w:t>[Department Name]</w:t>
            </w:r>
          </w:p>
        </w:tc>
      </w:tr>
      <w:tr w:rsidR="00263987" w14:paraId="102B2462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EAAD6F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Meeting 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30C7683" w14:textId="77777777" w:rsidR="00263987" w:rsidRDefault="00263987">
            <w:pPr>
              <w:spacing w:after="160"/>
            </w:pPr>
            <w:r>
              <w:t>[Month Day, Year]</w:t>
            </w:r>
          </w:p>
        </w:tc>
      </w:tr>
      <w:tr w:rsidR="00263987" w14:paraId="46F2937D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1F7E32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Agenda Item Number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3936A7" w14:textId="77777777" w:rsidR="00263987" w:rsidRDefault="00263987">
            <w:pPr>
              <w:spacing w:after="160"/>
            </w:pPr>
            <w:r>
              <w:t>[Item No. ___]</w:t>
            </w:r>
          </w:p>
        </w:tc>
      </w:tr>
      <w:tr w:rsidR="00263987" w14:paraId="12A366CF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10EEC3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Prepared By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A48C34" w14:textId="77777777" w:rsidR="00263987" w:rsidRDefault="00263987">
            <w:pPr>
              <w:spacing w:after="160"/>
            </w:pPr>
            <w:r>
              <w:t>[Name, Title]</w:t>
            </w:r>
          </w:p>
        </w:tc>
      </w:tr>
      <w:tr w:rsidR="00263987" w14:paraId="58ED7118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1ABC45B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Reviewed By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989087" w14:textId="77777777" w:rsidR="00263987" w:rsidRDefault="00263987">
            <w:pPr>
              <w:spacing w:after="160"/>
            </w:pPr>
            <w:r>
              <w:t>[Name, Title, if applicable]</w:t>
            </w:r>
          </w:p>
        </w:tc>
      </w:tr>
      <w:tr w:rsidR="00263987" w14:paraId="617DD510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8188EB2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Subject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27087F" w14:textId="77777777" w:rsidR="00263987" w:rsidRDefault="00263987">
            <w:pPr>
              <w:spacing w:after="160"/>
            </w:pPr>
            <w:r>
              <w:t>[Clear, descriptive subject line]</w:t>
            </w:r>
          </w:p>
        </w:tc>
      </w:tr>
    </w:tbl>
    <w:p w14:paraId="64EC768B" w14:textId="77777777" w:rsidR="006A70D2" w:rsidRDefault="006A70D2">
      <w:pPr>
        <w:rPr>
          <w:kern w:val="0"/>
          <w14:ligatures w14:val="none"/>
        </w:rPr>
      </w:pPr>
    </w:p>
    <w:p w14:paraId="18367EA9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Recommended Action</w:t>
      </w:r>
    </w:p>
    <w:p w14:paraId="456B71D2" w14:textId="77777777" w:rsidR="006A70D2" w:rsidRDefault="006A70D2">
      <w:pPr>
        <w:rPr>
          <w:kern w:val="0"/>
          <w14:ligatures w14:val="none"/>
        </w:rPr>
      </w:pPr>
      <w:r>
        <w:t>It is recommended that the City Council [approve/adopt/receive/file/direct staff to] [briefly describe requested action, including resolution or ordinance number if applicable].</w:t>
      </w:r>
    </w:p>
    <w:p w14:paraId="06066F9D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Executive Summary</w:t>
      </w:r>
    </w:p>
    <w:p w14:paraId="0F3A9F03" w14:textId="77777777" w:rsidR="006A70D2" w:rsidRDefault="006A70D2">
      <w:pPr>
        <w:rPr>
          <w:kern w:val="0"/>
          <w14:ligatures w14:val="none"/>
        </w:rPr>
      </w:pPr>
      <w:r>
        <w:t>[Provide a brief, plain-language overview of the issue, why it is before the City Council, and the decision being requested. Keep this section concise and avoid unexplained acronyms.]</w:t>
      </w:r>
    </w:p>
    <w:p w14:paraId="49F24D4C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Background and Discussion</w:t>
      </w:r>
    </w:p>
    <w:p w14:paraId="5E2F0C20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History</w:t>
      </w:r>
    </w:p>
    <w:p w14:paraId="30ACB560" w14:textId="77777777" w:rsidR="006A70D2" w:rsidRDefault="006A70D2">
      <w:pPr>
        <w:rPr>
          <w:kern w:val="0"/>
          <w14:ligatures w14:val="none"/>
        </w:rPr>
      </w:pPr>
      <w:r>
        <w:t>[Describe relevant prior City Council actions, project history, policy direction, agreements, community outreach, or regulatory milestones.]</w:t>
      </w:r>
    </w:p>
    <w:p w14:paraId="7BF2A9EB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Problem Statement</w:t>
      </w:r>
    </w:p>
    <w:p w14:paraId="25515AD4" w14:textId="77777777" w:rsidR="006A70D2" w:rsidRDefault="006A70D2">
      <w:pPr>
        <w:rPr>
          <w:kern w:val="0"/>
          <w14:ligatures w14:val="none"/>
        </w:rPr>
      </w:pPr>
      <w:r>
        <w:t>[State the issue, need, requirement, opportunity, or risk the City is addressing.]</w:t>
      </w:r>
    </w:p>
    <w:p w14:paraId="55ACDA17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lastRenderedPageBreak/>
        <w:t>Analysis</w:t>
      </w:r>
    </w:p>
    <w:p w14:paraId="099A79EA" w14:textId="77777777" w:rsidR="006A70D2" w:rsidRDefault="006A70D2">
      <w:pPr>
        <w:rPr>
          <w:kern w:val="0"/>
          <w14:ligatures w14:val="none"/>
        </w:rPr>
      </w:pPr>
      <w:r>
        <w:t xml:space="preserve">[Analyze the facts, options, policy considerations, operational impacts, public service impacts, and staff rationale. Use short paragraphs, descriptive headings, and accessible lists </w:t>
      </w:r>
      <w:proofErr w:type="gramStart"/>
      <w:r>
        <w:t>where</w:t>
      </w:r>
      <w:proofErr w:type="gramEnd"/>
      <w:r>
        <w:t xml:space="preserve"> helpful.]</w:t>
      </w:r>
    </w:p>
    <w:p w14:paraId="5FAD5C29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Alternatives Considered</w:t>
      </w:r>
    </w:p>
    <w:p w14:paraId="0C3F911A" w14:textId="77777777" w:rsidR="006A70D2" w:rsidRPr="006A70D2" w:rsidRDefault="006A70D2" w:rsidP="006A70D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A70D2">
        <w:rPr>
          <w:sz w:val="20"/>
          <w:szCs w:val="20"/>
        </w:rPr>
        <w:t>[Alternative 1: Briefly describe and explain why it is or is not recommended.]</w:t>
      </w:r>
    </w:p>
    <w:p w14:paraId="7DAE3A61" w14:textId="77777777" w:rsidR="006A70D2" w:rsidRDefault="006A70D2" w:rsidP="006A70D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[Alternative 2: Briefly describe and explain why it is or is not recommended.]</w:t>
      </w:r>
    </w:p>
    <w:p w14:paraId="20029453" w14:textId="77777777" w:rsidR="006A70D2" w:rsidRDefault="006A70D2" w:rsidP="006A70D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[No action alternative: Describe expected result if no action is taken.]</w:t>
      </w:r>
    </w:p>
    <w:p w14:paraId="78C30F55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Community Impact</w:t>
      </w:r>
    </w:p>
    <w:p w14:paraId="5980FA2E" w14:textId="77777777" w:rsidR="006A70D2" w:rsidRDefault="006A70D2">
      <w:pPr>
        <w:rPr>
          <w:kern w:val="0"/>
          <w14:ligatures w14:val="none"/>
        </w:rPr>
      </w:pPr>
      <w:r>
        <w:t>[Describe who may be affected, anticipated benefits or burdens, outreach completed, equity considerations, and any public feedback received.]</w:t>
      </w:r>
    </w:p>
    <w:p w14:paraId="4BE1B0FF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Legal Considerations</w:t>
      </w:r>
    </w:p>
    <w:p w14:paraId="6AA237FB" w14:textId="77777777" w:rsidR="006A70D2" w:rsidRDefault="006A70D2">
      <w:pPr>
        <w:rPr>
          <w:kern w:val="0"/>
          <w14:ligatures w14:val="none"/>
        </w:rPr>
      </w:pPr>
      <w:r>
        <w:t>[Summarize relevant legal authority, municipal code provisions, contract requirements, state or federal requirements, and whether the City Attorney has reviewed the item.]</w:t>
      </w:r>
    </w:p>
    <w:p w14:paraId="0B51DB18" w14:textId="77777777" w:rsidR="006A70D2" w:rsidRDefault="006A70D2">
      <w:pPr>
        <w:pStyle w:val="Heading2"/>
        <w:rPr>
          <w:rFonts w:asciiTheme="minorHAnsi" w:hAnsiTheme="minorHAnsi" w:cstheme="minorBidi"/>
          <w:kern w:val="0"/>
          <w:sz w:val="36"/>
          <w:szCs w:val="36"/>
          <w14:ligatures w14:val="none"/>
        </w:rPr>
      </w:pPr>
      <w:r>
        <w:rPr>
          <w:rFonts w:asciiTheme="minorHAnsi" w:hAnsiTheme="minorHAnsi" w:cstheme="minorBidi"/>
        </w:rPr>
        <w:t>Environmental Considerations</w:t>
      </w:r>
    </w:p>
    <w:p w14:paraId="1317B32E" w14:textId="77777777" w:rsidR="006A70D2" w:rsidRDefault="006A70D2">
      <w:pPr>
        <w:rPr>
          <w:kern w:val="0"/>
          <w14:ligatures w14:val="none"/>
        </w:rPr>
      </w:pPr>
      <w:r>
        <w:t>[State whether the action is exempt from, not subject to, or requires review under the California Environmental Quality Act (CEQA). Include the applicable exemption, determination, or environmental document if known.]</w:t>
      </w:r>
    </w:p>
    <w:p w14:paraId="57B33994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Fiscal Impact</w:t>
      </w:r>
    </w:p>
    <w:p w14:paraId="6CB22D2B" w14:textId="77777777" w:rsidR="006A70D2" w:rsidRPr="006A70D2" w:rsidRDefault="006A70D2" w:rsidP="006A70D2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6A70D2">
        <w:rPr>
          <w:b/>
          <w:bCs/>
          <w:sz w:val="20"/>
          <w:szCs w:val="20"/>
        </w:rPr>
        <w:t>Cost:</w:t>
      </w:r>
      <w:r w:rsidRPr="006A70D2">
        <w:rPr>
          <w:sz w:val="20"/>
          <w:szCs w:val="20"/>
        </w:rPr>
        <w:t xml:space="preserve"> [Describe one-time and ongoing costs.]</w:t>
      </w:r>
    </w:p>
    <w:p w14:paraId="0A7BC3DC" w14:textId="77777777" w:rsidR="006A70D2" w:rsidRDefault="006A70D2" w:rsidP="006A70D2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Funding Source:</w:t>
      </w:r>
      <w:r>
        <w:rPr>
          <w:sz w:val="20"/>
          <w:szCs w:val="20"/>
        </w:rPr>
        <w:t xml:space="preserve"> [Identify fund, account, grant, or other source.]</w:t>
      </w:r>
    </w:p>
    <w:p w14:paraId="49157E5A" w14:textId="77777777" w:rsidR="006A70D2" w:rsidRDefault="006A70D2" w:rsidP="006A70D2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Budget Adjustments:</w:t>
      </w:r>
      <w:r>
        <w:rPr>
          <w:sz w:val="20"/>
          <w:szCs w:val="20"/>
        </w:rPr>
        <w:t xml:space="preserve"> [State whether budget amendments or appropriations are needed.]</w:t>
      </w:r>
    </w:p>
    <w:p w14:paraId="589D1BB5" w14:textId="77777777" w:rsidR="006A70D2" w:rsidRDefault="006A70D2" w:rsidP="006A70D2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Long-Term Financial Implications:</w:t>
      </w:r>
      <w:r>
        <w:rPr>
          <w:sz w:val="20"/>
          <w:szCs w:val="20"/>
        </w:rPr>
        <w:t xml:space="preserve"> [Describe maintenance, staffing, replacement, debt service, or other future obligations.]</w:t>
      </w:r>
    </w:p>
    <w:p w14:paraId="47BADD6C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Attachments</w:t>
      </w:r>
    </w:p>
    <w:p w14:paraId="54056A59" w14:textId="77777777" w:rsidR="006A70D2" w:rsidRPr="006A70D2" w:rsidRDefault="006A70D2" w:rsidP="006A70D2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6A70D2">
        <w:rPr>
          <w:sz w:val="20"/>
          <w:szCs w:val="20"/>
        </w:rPr>
        <w:t>Draft Resolution</w:t>
      </w:r>
    </w:p>
    <w:p w14:paraId="6ECDA967" w14:textId="77777777" w:rsidR="006A70D2" w:rsidRDefault="006A70D2" w:rsidP="006A70D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Draft Ordinance</w:t>
      </w:r>
    </w:p>
    <w:p w14:paraId="62E8C2C9" w14:textId="77777777" w:rsidR="006A70D2" w:rsidRDefault="006A70D2" w:rsidP="006A70D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Maps or Site Plans</w:t>
      </w:r>
    </w:p>
    <w:p w14:paraId="1685884A" w14:textId="77777777" w:rsidR="006A70D2" w:rsidRDefault="006A70D2" w:rsidP="006A70D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Contracts or Agreements</w:t>
      </w:r>
    </w:p>
    <w:p w14:paraId="1BCA4E9C" w14:textId="77777777" w:rsidR="006A70D2" w:rsidRDefault="006A70D2" w:rsidP="006A70D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Exhibits</w:t>
      </w:r>
    </w:p>
    <w:p w14:paraId="3B367457" w14:textId="77777777" w:rsidR="006A70D2" w:rsidRDefault="006A70D2" w:rsidP="006A70D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Supporting Documents</w:t>
      </w:r>
    </w:p>
    <w:p w14:paraId="13DC2739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lastRenderedPageBreak/>
        <w:t>Signature Block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43"/>
        <w:gridCol w:w="5740"/>
        <w:gridCol w:w="1257"/>
      </w:tblGrid>
      <w:tr w:rsidR="00263987" w14:paraId="41271221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EE99CC" w14:textId="77777777" w:rsidR="00263987" w:rsidRDefault="00263987">
            <w:pPr>
              <w:spacing w:after="160"/>
              <w:rPr>
                <w:kern w:val="0"/>
                <w14:ligatures w14:val="none"/>
              </w:rPr>
            </w:pPr>
            <w:r>
              <w:rPr>
                <w:b/>
                <w:bCs/>
              </w:rPr>
              <w:t>Prepared By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08EF39D" w14:textId="77777777" w:rsidR="00263987" w:rsidRDefault="00263987">
            <w:pPr>
              <w:spacing w:after="160"/>
            </w:pPr>
            <w:r>
              <w:t>[Name, Title]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2492F9" w14:textId="77777777" w:rsidR="00263987" w:rsidRDefault="00263987">
            <w:pPr>
              <w:spacing w:after="160"/>
            </w:pPr>
            <w:r>
              <w:t>[Date]</w:t>
            </w:r>
          </w:p>
        </w:tc>
      </w:tr>
      <w:tr w:rsidR="00263987" w14:paraId="1860F47D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2EF5442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Reviewed By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2801A68" w14:textId="77777777" w:rsidR="00263987" w:rsidRDefault="00263987">
            <w:pPr>
              <w:spacing w:after="160"/>
            </w:pPr>
            <w:r>
              <w:t>[Name, Title]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81C4A0" w14:textId="77777777" w:rsidR="00263987" w:rsidRDefault="00263987">
            <w:pPr>
              <w:spacing w:after="160"/>
            </w:pPr>
            <w:r>
              <w:t>[Date]</w:t>
            </w:r>
          </w:p>
        </w:tc>
      </w:tr>
      <w:tr w:rsidR="00263987" w14:paraId="2AAA55CF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901905" w14:textId="77777777" w:rsidR="00263987" w:rsidRDefault="00263987">
            <w:pPr>
              <w:spacing w:after="160"/>
            </w:pPr>
            <w:r>
              <w:rPr>
                <w:b/>
                <w:bCs/>
              </w:rPr>
              <w:t>Approved By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1CB98E" w14:textId="77777777" w:rsidR="00263987" w:rsidRDefault="00263987">
            <w:pPr>
              <w:spacing w:after="160"/>
            </w:pPr>
            <w:r>
              <w:t>[Department Head or City Manager]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0771ED" w14:textId="77777777" w:rsidR="00263987" w:rsidRDefault="00263987">
            <w:pPr>
              <w:spacing w:after="160"/>
            </w:pPr>
            <w:r>
              <w:t>[Date]</w:t>
            </w:r>
          </w:p>
        </w:tc>
      </w:tr>
    </w:tbl>
    <w:p w14:paraId="37B56E3A" w14:textId="77777777" w:rsidR="006A70D2" w:rsidRDefault="006A70D2">
      <w:pPr>
        <w:rPr>
          <w:kern w:val="0"/>
          <w14:ligatures w14:val="none"/>
        </w:rPr>
      </w:pPr>
    </w:p>
    <w:p w14:paraId="51CBCF86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ADA and Accessibility Statement</w:t>
      </w:r>
    </w:p>
    <w:p w14:paraId="7ECB09A1" w14:textId="77777777" w:rsidR="006A70D2" w:rsidRDefault="006A70D2">
      <w:pPr>
        <w:rPr>
          <w:kern w:val="0"/>
          <w14:ligatures w14:val="none"/>
        </w:rPr>
      </w:pPr>
      <w:r>
        <w:t xml:space="preserve">The </w:t>
      </w:r>
      <w:proofErr w:type="gramStart"/>
      <w:r>
        <w:t>City</w:t>
      </w:r>
      <w:proofErr w:type="gramEnd"/>
      <w:r>
        <w:t xml:space="preserve"> is committed to providing accessible public documents and meeting materials. Upon request, this staff report and any related attachments may be made available in alternative formats. Requests for disability-related accommodations, interpretation, or translation services should be submitted to the City Clerk’s Office as early as possible before the meeting.</w:t>
      </w:r>
    </w:p>
    <w:p w14:paraId="557802F3" w14:textId="77777777" w:rsidR="006A70D2" w:rsidRDefault="006A70D2">
      <w:pPr>
        <w:pStyle w:val="Heading1"/>
        <w:rPr>
          <w:rFonts w:cstheme="minorBidi"/>
          <w:kern w:val="36"/>
          <w14:ligatures w14:val="none"/>
        </w:rPr>
      </w:pPr>
      <w:r>
        <w:rPr>
          <w:rFonts w:cstheme="minorBidi"/>
        </w:rPr>
        <w:t>Accessibility Preparation Checklist</w:t>
      </w:r>
    </w:p>
    <w:p w14:paraId="03D1C3DB" w14:textId="77777777" w:rsidR="006A70D2" w:rsidRP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A70D2">
        <w:rPr>
          <w:sz w:val="20"/>
          <w:szCs w:val="20"/>
        </w:rPr>
        <w:t>Use built-in heading styles in logical order; do not skip heading levels.</w:t>
      </w:r>
    </w:p>
    <w:p w14:paraId="2153628E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Use plain language, short paragraphs, and descriptive section headings.</w:t>
      </w:r>
    </w:p>
    <w:p w14:paraId="16F8ABB1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Use accessible lists instead of manually typed bullets or symbols.</w:t>
      </w:r>
    </w:p>
    <w:p w14:paraId="5CDF716D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Use simple tables only when needed for data; avoid merged cells, split cells, nested tables, and blank rows or columns.</w:t>
      </w:r>
    </w:p>
    <w:p w14:paraId="030F516C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Provide meaningful hyperlink text; avoid “click here” or raw URLs when possible.</w:t>
      </w:r>
    </w:p>
    <w:p w14:paraId="7DB34225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Add concise alternative text to images, maps, charts, and exhibits, or mark purely decorative visuals as decorative.</w:t>
      </w:r>
    </w:p>
    <w:p w14:paraId="60FD8233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Do not rely on color alone to convey meaning; ensure sufficient contrast between text and background.</w:t>
      </w:r>
    </w:p>
    <w:p w14:paraId="7878B990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Define acronyms and technical terms the first time they appear, including CEQA and ADA if used in the final report.</w:t>
      </w:r>
    </w:p>
    <w:p w14:paraId="4A73BDC0" w14:textId="77777777" w:rsidR="006A70D2" w:rsidRDefault="006A70D2" w:rsidP="006A70D2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Run Word’s Accessibility Checker before publishing or converting the report to PDF.</w:t>
      </w:r>
    </w:p>
    <w:p w14:paraId="5CEA41D5" w14:textId="77777777" w:rsidR="00F21EA0" w:rsidRDefault="00F21EA0"/>
    <w:sectPr w:rsidR="00F21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CC77A4"/>
    <w:multiLevelType w:val="multilevel"/>
    <w:tmpl w:val="4F584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F178E0"/>
    <w:multiLevelType w:val="multilevel"/>
    <w:tmpl w:val="DC96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C84A36"/>
    <w:multiLevelType w:val="multilevel"/>
    <w:tmpl w:val="6B1A1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620270"/>
    <w:multiLevelType w:val="multilevel"/>
    <w:tmpl w:val="72FC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607035">
    <w:abstractNumId w:val="2"/>
  </w:num>
  <w:num w:numId="2" w16cid:durableId="161896353">
    <w:abstractNumId w:val="1"/>
  </w:num>
  <w:num w:numId="3" w16cid:durableId="471824184">
    <w:abstractNumId w:val="0"/>
  </w:num>
  <w:num w:numId="4" w16cid:durableId="2126583727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3F7"/>
    <w:rsid w:val="001741AB"/>
    <w:rsid w:val="00263987"/>
    <w:rsid w:val="002F43F7"/>
    <w:rsid w:val="00316EFC"/>
    <w:rsid w:val="00623F7A"/>
    <w:rsid w:val="006A70D2"/>
    <w:rsid w:val="007C02CC"/>
    <w:rsid w:val="00815CBD"/>
    <w:rsid w:val="008B2161"/>
    <w:rsid w:val="008E3865"/>
    <w:rsid w:val="0092285F"/>
    <w:rsid w:val="00A65B60"/>
    <w:rsid w:val="00A84E83"/>
    <w:rsid w:val="00C20D24"/>
    <w:rsid w:val="00CE4895"/>
    <w:rsid w:val="00DF7914"/>
    <w:rsid w:val="00E90B80"/>
    <w:rsid w:val="00ED5C65"/>
    <w:rsid w:val="00F21EA0"/>
    <w:rsid w:val="00F61482"/>
    <w:rsid w:val="00FA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CDBD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43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4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3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3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3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3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3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3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3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Title">
    <w:name w:val="Chapter Title"/>
    <w:basedOn w:val="Normal"/>
    <w:qFormat/>
    <w:rsid w:val="00C20D24"/>
    <w:pPr>
      <w:pageBreakBefore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CSP-WorksheetHeader">
    <w:name w:val="CSP - Worksheet Header"/>
    <w:basedOn w:val="DefaultParagraphFont"/>
    <w:uiPriority w:val="1"/>
    <w:qFormat/>
    <w:rsid w:val="00ED5C65"/>
    <w:rPr>
      <w:rFonts w:ascii="Garamond" w:hAnsi="Garamond"/>
      <w:b/>
      <w:caps w:val="0"/>
      <w:smallCaps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2F43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3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3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3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3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3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3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3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3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3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3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3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3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3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3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3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3F7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DF7914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F791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F7914"/>
    <w:rPr>
      <w:i/>
      <w:iCs/>
    </w:rPr>
  </w:style>
  <w:style w:type="paragraph" w:styleId="NoSpacing">
    <w:name w:val="No Spacing"/>
    <w:uiPriority w:val="1"/>
    <w:qFormat/>
    <w:rsid w:val="00DF7914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F7914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DF7914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DF7914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F7914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7C02C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table" w:styleId="GridTable4-Accent1">
    <w:name w:val="Grid Table 4 Accent 1"/>
    <w:basedOn w:val="TableNormal"/>
    <w:uiPriority w:val="49"/>
    <w:rsid w:val="006A70D2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Grid">
    <w:name w:val="Table Grid"/>
    <w:basedOn w:val="TableNormal"/>
    <w:uiPriority w:val="39"/>
    <w:rsid w:val="00263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Staff Reports.dotx</Template>
  <TotalTime>1</TotalTime>
  <Pages>3</Pages>
  <Words>539</Words>
  <Characters>3411</Characters>
  <Application>Microsoft Office Word</Application>
  <DocSecurity>0</DocSecurity>
  <Lines>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Pastis Enterprises</Company>
  <LinksUpToDate>false</LinksUpToDate>
  <CharactersWithSpaces>3868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 Report Template</dc:title>
  <dc:subject>Staff Report</dc:subject>
  <dc:creator>April Pastis</dc:creator>
  <cp:keywords>municipal, ada, wcag, compliance</cp:keywords>
  <dc:description>Make sure you run your final document through Word's accessibility checker</dc:description>
  <cp:lastModifiedBy>April Pastis</cp:lastModifiedBy>
  <cp:revision>3</cp:revision>
  <dcterms:created xsi:type="dcterms:W3CDTF">2026-08-17T19:57:00Z</dcterms:created>
  <dcterms:modified xsi:type="dcterms:W3CDTF">2026-08-25T20:18:00Z</dcterms:modified>
  <cp:category>Templates</cp:category>
</cp:coreProperties>
</file>