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1A40B7" w14:textId="77777777" w:rsidR="00F21EA0" w:rsidRDefault="00091F06" w:rsidP="00091F06">
      <w:pPr>
        <w:pStyle w:val="Title"/>
      </w:pPr>
      <w:r w:rsidRPr="00091F06">
        <w:t>Accessible</w:t>
      </w:r>
      <w:r w:rsidR="00000000" w:rsidRPr="00CF3133">
        <w:t xml:space="preserve"> Meeting Minutes Template</w:t>
      </w:r>
    </w:p>
    <w:p w14:paraId="6A1DC7FE" w14:textId="77777777" w:rsidR="00F21EA0" w:rsidRDefault="00BF7FED">
      <w:pPr>
        <w:pStyle w:val="Subtitle"/>
      </w:pPr>
      <w:r w:rsidRPr="00BF7FED">
        <w:t>Generic template for councils, boards, commissions, committees, and other organizations</w:t>
      </w:r>
    </w:p>
    <w:p w14:paraId="40180BC4" w14:textId="77777777" w:rsidR="00CF3133" w:rsidRDefault="00CF3133">
      <w:pPr>
        <w:pStyle w:val="Heading1"/>
        <w:rPr>
          <w:rFonts w:asciiTheme="minorHAnsi" w:hAnsiTheme="minorHAnsi" w:cstheme="minorBidi"/>
          <w:kern w:val="36"/>
          <w:sz w:val="48"/>
          <w:szCs w:val="48"/>
          <w14:ligatures w14:val="none"/>
        </w:rPr>
      </w:pPr>
      <w:r>
        <w:rPr>
          <w:rFonts w:asciiTheme="minorHAnsi" w:hAnsiTheme="minorHAnsi" w:cstheme="minorBidi"/>
        </w:rPr>
        <w:t>Meeting Information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70"/>
        <w:gridCol w:w="6174"/>
      </w:tblGrid>
      <w:tr w:rsidR="0017078C" w14:paraId="0651AD6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C2E430" w14:textId="77777777" w:rsidR="0017078C" w:rsidRDefault="0017078C">
            <w:pPr>
              <w:spacing w:after="160"/>
              <w:rPr>
                <w:kern w:val="0"/>
                <w14:ligatures w14:val="none"/>
              </w:rPr>
            </w:pPr>
            <w:r>
              <w:rPr>
                <w:b/>
                <w:bCs/>
              </w:rPr>
              <w:t>Organization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B8E5B9" w14:textId="77777777" w:rsidR="0017078C" w:rsidRDefault="0017078C">
            <w:pPr>
              <w:spacing w:after="160"/>
            </w:pPr>
            <w:r>
              <w:t>[Organization Name]</w:t>
            </w:r>
          </w:p>
        </w:tc>
      </w:tr>
      <w:tr w:rsidR="0017078C" w14:paraId="18CCD29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76B917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Meeting Type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A76B52" w14:textId="77777777" w:rsidR="0017078C" w:rsidRDefault="0017078C">
            <w:pPr>
              <w:spacing w:after="160"/>
            </w:pPr>
            <w:r>
              <w:t>[Regular Meeting/Special Meeting/Other]</w:t>
            </w:r>
          </w:p>
        </w:tc>
      </w:tr>
      <w:tr w:rsidR="0017078C" w14:paraId="70DA3EC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B81F10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8C565F" w14:textId="77777777" w:rsidR="0017078C" w:rsidRDefault="0017078C">
            <w:pPr>
              <w:spacing w:after="160"/>
            </w:pPr>
            <w:r>
              <w:t>[Month Day, Year]</w:t>
            </w:r>
          </w:p>
        </w:tc>
      </w:tr>
      <w:tr w:rsidR="0017078C" w14:paraId="24AAF70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A6F79C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Time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761907" w14:textId="77777777" w:rsidR="0017078C" w:rsidRDefault="0017078C">
            <w:pPr>
              <w:spacing w:after="160"/>
            </w:pPr>
            <w:r>
              <w:t>[Start Time]</w:t>
            </w:r>
          </w:p>
        </w:tc>
      </w:tr>
      <w:tr w:rsidR="0017078C" w14:paraId="2C6488C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D3F7C6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Location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D54929" w14:textId="77777777" w:rsidR="0017078C" w:rsidRDefault="0017078C">
            <w:pPr>
              <w:spacing w:after="160"/>
            </w:pPr>
            <w:r>
              <w:t>[Accessible Facility Name, Street Address, City, State, ZIP]</w:t>
            </w:r>
          </w:p>
        </w:tc>
      </w:tr>
      <w:tr w:rsidR="0017078C" w14:paraId="7BFBABD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DF2C4E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Remote Access, if applicable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B37E29" w14:textId="77777777" w:rsidR="0017078C" w:rsidRDefault="0017078C">
            <w:pPr>
              <w:spacing w:after="160"/>
            </w:pPr>
            <w:r>
              <w:t>[Meeting link, phone number, access code, or “Not applicable”]</w:t>
            </w:r>
          </w:p>
        </w:tc>
      </w:tr>
    </w:tbl>
    <w:p w14:paraId="1714B74C" w14:textId="77777777" w:rsidR="00CF3133" w:rsidRDefault="00CF3133">
      <w:pPr>
        <w:rPr>
          <w:kern w:val="0"/>
          <w14:ligatures w14:val="none"/>
        </w:rPr>
      </w:pPr>
    </w:p>
    <w:p w14:paraId="2C1DF330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Notice and Accessibility Statement</w:t>
      </w:r>
    </w:p>
    <w:p w14:paraId="7A16A5D9" w14:textId="77777777" w:rsidR="00F21EA0" w:rsidRDefault="00000000" w:rsidP="00D213C8">
      <w:r>
        <w:t xml:space="preserve">This meeting was </w:t>
      </w:r>
      <w:r>
        <w:t xml:space="preserve">intended to provide meaningful access to </w:t>
      </w:r>
      <w:r w:rsidR="001818CE" w:rsidRPr="001818CE">
        <w:t xml:space="preserve">all participants and </w:t>
      </w:r>
      <w:r>
        <w:t xml:space="preserve">members of the public, including individuals with disabilities. </w:t>
      </w:r>
      <w:r w:rsidR="001818CE" w:rsidRPr="001818CE">
        <w:t>To request</w:t>
      </w:r>
      <w:r>
        <w:t xml:space="preserve"> disability-related accommodation, auxiliary aids or services, accessible formats, language assistance, or other modifications</w:t>
      </w:r>
      <w:r w:rsidR="001818CE" w:rsidRPr="001818CE">
        <w:t>, contact [Accessibility Contact</w:t>
      </w:r>
      <w:r>
        <w:t xml:space="preserve"> Name</w:t>
      </w:r>
      <w:r w:rsidR="001818CE" w:rsidRPr="001818CE">
        <w:t>/Office</w:t>
      </w:r>
      <w:r>
        <w:t>] at [phone number], [email address], or [mailing address</w:t>
      </w:r>
      <w:r w:rsidR="001818CE" w:rsidRPr="001818CE">
        <w:t>]. Requests should be made</w:t>
      </w:r>
      <w:r>
        <w:t xml:space="preserve"> as </w:t>
      </w:r>
      <w:r w:rsidR="001818CE" w:rsidRPr="001818CE">
        <w:t>early</w:t>
      </w:r>
      <w:r>
        <w:t xml:space="preserve"> as possible </w:t>
      </w:r>
      <w:r w:rsidR="001818CE" w:rsidRPr="001818CE">
        <w:t>so</w:t>
      </w:r>
      <w:r>
        <w:t xml:space="preserve"> the </w:t>
      </w:r>
      <w:r w:rsidR="001818CE" w:rsidRPr="001818CE">
        <w:t>organization can make reasonable arrangements</w:t>
      </w:r>
      <w:r>
        <w:t>.</w:t>
      </w:r>
    </w:p>
    <w:p w14:paraId="0E940876" w14:textId="77777777" w:rsidR="00F21EA0" w:rsidRDefault="00000000" w:rsidP="00A80A95">
      <w:r>
        <w:t xml:space="preserve">To support </w:t>
      </w:r>
      <w:r w:rsidR="004F4D03" w:rsidRPr="004F4D03">
        <w:t xml:space="preserve">ADA and </w:t>
      </w:r>
      <w:r>
        <w:t xml:space="preserve">WCAG 2.0 Level AA accessibility, final minutes should use built-in headings, meaningful link text, </w:t>
      </w:r>
      <w:r w:rsidR="004F4D03" w:rsidRPr="004F4D03">
        <w:t xml:space="preserve">simple </w:t>
      </w:r>
      <w:r>
        <w:t xml:space="preserve">readable tables, sufficient color contrast, descriptive text for any images, and plain language summaries. </w:t>
      </w:r>
      <w:r w:rsidR="004F4D03" w:rsidRPr="004F4D03">
        <w:t>Do not use</w:t>
      </w:r>
      <w:r>
        <w:t xml:space="preserve"> color alone to convey meaning.</w:t>
      </w:r>
    </w:p>
    <w:p w14:paraId="1F4DEC1F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Attendance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18"/>
        <w:gridCol w:w="5826"/>
      </w:tblGrid>
      <w:tr w:rsidR="0017078C" w14:paraId="0D08A98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C1FA2D" w14:textId="77777777" w:rsidR="0017078C" w:rsidRDefault="0017078C">
            <w:pPr>
              <w:spacing w:after="160"/>
              <w:rPr>
                <w:kern w:val="0"/>
                <w14:ligatures w14:val="none"/>
              </w:rPr>
            </w:pPr>
            <w:r>
              <w:rPr>
                <w:b/>
                <w:bCs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A77A39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Names</w:t>
            </w:r>
          </w:p>
        </w:tc>
      </w:tr>
      <w:tr w:rsidR="0017078C" w14:paraId="2D7BA90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5BC109" w14:textId="77777777" w:rsidR="0017078C" w:rsidRDefault="0017078C">
            <w:pPr>
              <w:spacing w:after="160"/>
            </w:pPr>
            <w:r>
              <w:t>Members Present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0943D1" w14:textId="77777777" w:rsidR="0017078C" w:rsidRDefault="0017078C">
            <w:pPr>
              <w:spacing w:after="160"/>
            </w:pPr>
            <w:r>
              <w:t>[List names and titles]</w:t>
            </w:r>
          </w:p>
        </w:tc>
      </w:tr>
      <w:tr w:rsidR="0017078C" w14:paraId="44A0010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1148C9" w14:textId="77777777" w:rsidR="0017078C" w:rsidRDefault="0017078C">
            <w:pPr>
              <w:spacing w:after="160"/>
            </w:pPr>
            <w:r>
              <w:lastRenderedPageBreak/>
              <w:t>Members Absent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224AE5" w14:textId="77777777" w:rsidR="0017078C" w:rsidRDefault="0017078C">
            <w:pPr>
              <w:spacing w:after="160"/>
            </w:pPr>
            <w:r>
              <w:t>[List names and titles, or “None”]</w:t>
            </w:r>
          </w:p>
        </w:tc>
      </w:tr>
      <w:tr w:rsidR="0017078C" w14:paraId="45619C5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54D245" w14:textId="77777777" w:rsidR="0017078C" w:rsidRDefault="0017078C">
            <w:pPr>
              <w:spacing w:after="160"/>
            </w:pPr>
            <w:r>
              <w:t>Staff or Support Personnel Present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1381A6" w14:textId="77777777" w:rsidR="0017078C" w:rsidRDefault="0017078C">
            <w:pPr>
              <w:spacing w:after="160"/>
            </w:pPr>
            <w:r>
              <w:t>[List names and titles]</w:t>
            </w:r>
          </w:p>
        </w:tc>
      </w:tr>
      <w:tr w:rsidR="0017078C" w14:paraId="223AB55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B68F30" w14:textId="77777777" w:rsidR="0017078C" w:rsidRDefault="0017078C">
            <w:pPr>
              <w:spacing w:after="160"/>
            </w:pPr>
            <w:r>
              <w:t>Others Present, if recorded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A01462" w14:textId="77777777" w:rsidR="0017078C" w:rsidRDefault="0017078C">
            <w:pPr>
              <w:spacing w:after="160"/>
            </w:pPr>
            <w:r>
              <w:t>[Consultants, presenters, legal counsel, or “Not recorded”]</w:t>
            </w:r>
          </w:p>
        </w:tc>
      </w:tr>
    </w:tbl>
    <w:p w14:paraId="00A55D7A" w14:textId="77777777" w:rsidR="00CF3133" w:rsidRDefault="00CF3133">
      <w:pPr>
        <w:rPr>
          <w:kern w:val="0"/>
          <w14:ligatures w14:val="none"/>
        </w:rPr>
      </w:pPr>
    </w:p>
    <w:p w14:paraId="4009A4AD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1. Call to Order</w:t>
      </w:r>
    </w:p>
    <w:p w14:paraId="631CE8FA" w14:textId="77777777" w:rsidR="00CF3133" w:rsidRDefault="00CF3133">
      <w:pPr>
        <w:rPr>
          <w:kern w:val="0"/>
          <w14:ligatures w14:val="none"/>
        </w:rPr>
      </w:pPr>
      <w:r>
        <w:t>The meeting was called to order at [actual time] by [Mayor/Chair Name and Title].</w:t>
      </w:r>
    </w:p>
    <w:p w14:paraId="66B94700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2. Public Comments</w:t>
      </w:r>
    </w:p>
    <w:p w14:paraId="154BC797" w14:textId="77777777" w:rsidR="00CF3133" w:rsidRDefault="00CF3133">
      <w:pPr>
        <w:rPr>
          <w:kern w:val="0"/>
          <w14:ligatures w14:val="none"/>
        </w:rPr>
      </w:pPr>
      <w:r>
        <w:t>[Summarize each speaker’s comments in neutral, concise language. Include speaker name if provided and required by local practice. If no comments were made, state: “No public comments were made.”]</w:t>
      </w:r>
    </w:p>
    <w:p w14:paraId="066A95B6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3. Closed Session</w:t>
      </w:r>
    </w:p>
    <w:p w14:paraId="101ACAED" w14:textId="77777777" w:rsidR="00F21EA0" w:rsidRDefault="00000000" w:rsidP="00C42B84">
      <w:r>
        <w:t xml:space="preserve">The </w:t>
      </w:r>
      <w:r w:rsidR="00DF515E" w:rsidRPr="00DF515E">
        <w:t>body</w:t>
      </w:r>
      <w:r>
        <w:t xml:space="preserve"> recessed to closed session at [time]. Closed session topics were: [Topic 1]; [Topic 2]; [additional topics, if any]. Report out: [“No reportable action.” or summary of reportable action].</w:t>
      </w:r>
    </w:p>
    <w:p w14:paraId="35DD2C97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4. Regular Session Reconvened</w:t>
      </w:r>
    </w:p>
    <w:p w14:paraId="2291963F" w14:textId="77777777" w:rsidR="00CF3133" w:rsidRDefault="00CF3133">
      <w:pPr>
        <w:rPr>
          <w:kern w:val="0"/>
          <w14:ligatures w14:val="none"/>
        </w:rPr>
      </w:pPr>
      <w:r>
        <w:t>The regular session reconvened at [time].</w:t>
      </w:r>
    </w:p>
    <w:p w14:paraId="5178C258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5. Invocation</w:t>
      </w:r>
    </w:p>
    <w:p w14:paraId="10E929B0" w14:textId="77777777" w:rsidR="00CF3133" w:rsidRDefault="00CF3133">
      <w:pPr>
        <w:rPr>
          <w:kern w:val="0"/>
          <w14:ligatures w14:val="none"/>
        </w:rPr>
      </w:pPr>
      <w:r>
        <w:t>[Provided by Name, or “No invocation was provided.”]</w:t>
      </w:r>
    </w:p>
    <w:p w14:paraId="2C63F6B4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6. Pledge of Allegiance</w:t>
      </w:r>
    </w:p>
    <w:p w14:paraId="657C2AC1" w14:textId="77777777" w:rsidR="00CF3133" w:rsidRDefault="00CF3133">
      <w:pPr>
        <w:rPr>
          <w:kern w:val="0"/>
          <w14:ligatures w14:val="none"/>
        </w:rPr>
      </w:pPr>
      <w:r>
        <w:t>The Pledge of Allegiance was led by [Name].</w:t>
      </w:r>
    </w:p>
    <w:p w14:paraId="003F431B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lastRenderedPageBreak/>
        <w:t>7. Special Presentations</w:t>
      </w:r>
    </w:p>
    <w:p w14:paraId="4613CAD8" w14:textId="77777777" w:rsidR="00F21EA0" w:rsidRDefault="00000000" w:rsidP="00632610">
      <w:r>
        <w:t xml:space="preserve">For each presentation, record the </w:t>
      </w:r>
      <w:proofErr w:type="gramStart"/>
      <w:r>
        <w:t>presenter</w:t>
      </w:r>
      <w:proofErr w:type="gramEnd"/>
      <w:r>
        <w:t xml:space="preserve"> name, topic, </w:t>
      </w:r>
      <w:proofErr w:type="gramStart"/>
      <w:r>
        <w:t>brief summary</w:t>
      </w:r>
      <w:proofErr w:type="gramEnd"/>
      <w:r>
        <w:t>, any public comment</w:t>
      </w:r>
      <w:r w:rsidR="00AC53FF" w:rsidRPr="00AC53FF">
        <w:t xml:space="preserve"> or participant input</w:t>
      </w:r>
      <w:r>
        <w:t>, and any direction</w:t>
      </w:r>
      <w:r w:rsidR="00AC53FF" w:rsidRPr="00AC53FF">
        <w:t xml:space="preserve"> given by the body.</w:t>
      </w:r>
      <w:r>
        <w:t xml:space="preserve"> If there were no presentations, state: “There were no special presentations.”</w:t>
      </w:r>
    </w:p>
    <w:p w14:paraId="19BC6C54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8. Consent Calendar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27"/>
        <w:gridCol w:w="2166"/>
        <w:gridCol w:w="1383"/>
        <w:gridCol w:w="1103"/>
        <w:gridCol w:w="3665"/>
      </w:tblGrid>
      <w:tr w:rsidR="0017078C" w14:paraId="3B16514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94E743" w14:textId="77777777" w:rsidR="0017078C" w:rsidRDefault="0017078C">
            <w:pPr>
              <w:spacing w:after="160"/>
              <w:rPr>
                <w:kern w:val="0"/>
                <w14:ligatures w14:val="none"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78B328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Motion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7DD9C0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177AE2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Vote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D20BAA" w14:textId="77777777" w:rsidR="0017078C" w:rsidRDefault="0017078C">
            <w:pPr>
              <w:spacing w:after="160"/>
            </w:pPr>
            <w:r>
              <w:rPr>
                <w:b/>
                <w:bCs/>
              </w:rPr>
              <w:t>Action Taken</w:t>
            </w:r>
          </w:p>
        </w:tc>
      </w:tr>
      <w:tr w:rsidR="0017078C" w14:paraId="4227C64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37CB94" w14:textId="77777777" w:rsidR="0017078C" w:rsidRDefault="0017078C">
            <w:pPr>
              <w:spacing w:after="160"/>
            </w:pPr>
            <w:r>
              <w:t>8.1 [Item Title]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89E9F9" w14:textId="77777777" w:rsidR="0017078C" w:rsidRDefault="0017078C">
            <w:pPr>
              <w:spacing w:after="160"/>
            </w:pPr>
            <w:r>
              <w:t>Motion by [Name] to [motion language].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E1BCF0" w14:textId="77777777" w:rsidR="0017078C" w:rsidRDefault="0017078C">
            <w:pPr>
              <w:spacing w:after="160"/>
            </w:pPr>
            <w:r>
              <w:t>Second by [Name].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1A27F7" w14:textId="77777777" w:rsidR="0017078C" w:rsidRDefault="0017078C">
            <w:pPr>
              <w:spacing w:after="160"/>
            </w:pPr>
            <w:r>
              <w:t>[Vote, e.g., 5–0]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7C1468" w14:textId="77777777" w:rsidR="0017078C" w:rsidRDefault="0017078C">
            <w:pPr>
              <w:spacing w:after="160"/>
            </w:pPr>
            <w:r>
              <w:t>[Motion carried/failed; item approved/continued/etc.]</w:t>
            </w:r>
          </w:p>
        </w:tc>
      </w:tr>
    </w:tbl>
    <w:p w14:paraId="0F182537" w14:textId="77777777" w:rsidR="00CF3133" w:rsidRDefault="00CF3133">
      <w:pPr>
        <w:rPr>
          <w:kern w:val="0"/>
          <w14:ligatures w14:val="none"/>
        </w:rPr>
      </w:pPr>
    </w:p>
    <w:p w14:paraId="00F82D75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9. Business Items</w:t>
      </w:r>
    </w:p>
    <w:p w14:paraId="0748D237" w14:textId="77777777" w:rsidR="00CF3133" w:rsidRDefault="00CF3133">
      <w:pPr>
        <w:pStyle w:val="Heading2"/>
        <w:rPr>
          <w:rFonts w:asciiTheme="minorHAnsi" w:hAnsiTheme="minorHAnsi" w:cstheme="minorBidi"/>
          <w:kern w:val="0"/>
          <w:sz w:val="36"/>
          <w:szCs w:val="36"/>
          <w14:ligatures w14:val="none"/>
        </w:rPr>
      </w:pPr>
      <w:r>
        <w:rPr>
          <w:rFonts w:asciiTheme="minorHAnsi" w:hAnsiTheme="minorHAnsi" w:cstheme="minorBidi"/>
        </w:rPr>
        <w:t>9.[Number] [Item Title]</w:t>
      </w:r>
    </w:p>
    <w:p w14:paraId="2A36B0E2" w14:textId="77777777" w:rsidR="00CF3133" w:rsidRDefault="00CF3133">
      <w:pPr>
        <w:rPr>
          <w:kern w:val="0"/>
          <w14:ligatures w14:val="none"/>
        </w:rPr>
      </w:pPr>
      <w:r>
        <w:rPr>
          <w:b/>
          <w:bCs/>
        </w:rPr>
        <w:t>Staff report summary:</w:t>
      </w:r>
      <w:r>
        <w:t xml:space="preserve"> [Briefly summarize the staff report, recommendation, and relevant background.]</w:t>
      </w:r>
    </w:p>
    <w:p w14:paraId="1B4FCE4D" w14:textId="77777777" w:rsidR="00F21EA0" w:rsidRDefault="001108F5" w:rsidP="008E673F">
      <w:r w:rsidRPr="001108F5">
        <w:rPr>
          <w:b/>
          <w:bCs/>
        </w:rPr>
        <w:t>Discussion</w:t>
      </w:r>
      <w:r w:rsidR="00000000">
        <w:rPr>
          <w:b/>
          <w:bCs/>
        </w:rPr>
        <w:t xml:space="preserve"> summary:</w:t>
      </w:r>
      <w:r w:rsidR="00000000">
        <w:t xml:space="preserve"> [Summarize key points without attributing statements unless required by local practice</w:t>
      </w:r>
      <w:r w:rsidRPr="001108F5">
        <w:t xml:space="preserve"> or organizational policy</w:t>
      </w:r>
      <w:r w:rsidR="00000000">
        <w:t>.]</w:t>
      </w:r>
    </w:p>
    <w:p w14:paraId="4D4261A1" w14:textId="77777777" w:rsidR="00CF3133" w:rsidRDefault="00CF3133">
      <w:pPr>
        <w:rPr>
          <w:kern w:val="0"/>
          <w14:ligatures w14:val="none"/>
        </w:rPr>
      </w:pPr>
      <w:r>
        <w:rPr>
          <w:b/>
          <w:bCs/>
        </w:rPr>
        <w:t>Public comments summary:</w:t>
      </w:r>
      <w:r>
        <w:t xml:space="preserve"> [Summarize public comments or state “No public comments were made on this item.”]</w:t>
      </w:r>
    </w:p>
    <w:p w14:paraId="25C15A2E" w14:textId="77777777" w:rsidR="00CF3133" w:rsidRDefault="00CF3133">
      <w:pPr>
        <w:rPr>
          <w:kern w:val="0"/>
          <w14:ligatures w14:val="none"/>
        </w:rPr>
      </w:pPr>
      <w:r>
        <w:rPr>
          <w:b/>
          <w:bCs/>
        </w:rPr>
        <w:t>Motion and action:</w:t>
      </w:r>
      <w:r>
        <w:t xml:space="preserve"> Motion by [Name], second by [Name], to [motion language]. Vote: [vote result]. [Motion carried/failed]. Final action: [describe final action].</w:t>
      </w:r>
    </w:p>
    <w:p w14:paraId="1F71D3C3" w14:textId="77777777" w:rsidR="00F21EA0" w:rsidRDefault="00000000" w:rsidP="00296BA8">
      <w:pPr>
        <w:pStyle w:val="Heading1"/>
        <w:rPr>
          <w:rFonts w:cstheme="minorBidi"/>
        </w:rPr>
      </w:pPr>
      <w:r w:rsidRPr="00296BA8">
        <w:rPr>
          <w:rFonts w:cstheme="minorBidi"/>
        </w:rPr>
        <w:t xml:space="preserve">10. </w:t>
      </w:r>
      <w:r w:rsidR="00296BA8" w:rsidRPr="00296BA8">
        <w:rPr>
          <w:rFonts w:cstheme="minorBidi"/>
        </w:rPr>
        <w:t>Member</w:t>
      </w:r>
      <w:r w:rsidRPr="00296BA8">
        <w:rPr>
          <w:rFonts w:cstheme="minorBidi"/>
        </w:rPr>
        <w:t xml:space="preserve"> Reports and Items of Interest</w:t>
      </w:r>
    </w:p>
    <w:p w14:paraId="49DB3BB2" w14:textId="77777777" w:rsidR="00F21EA0" w:rsidRDefault="00000000" w:rsidP="00FD21A8">
      <w:r>
        <w:t xml:space="preserve">[Summarize each member’s report or item of interest. If none, state: “No </w:t>
      </w:r>
      <w:r w:rsidR="00D61BE8" w:rsidRPr="00D61BE8">
        <w:t>member</w:t>
      </w:r>
      <w:r>
        <w:t xml:space="preserve"> reports or items of interest were provided.”]</w:t>
      </w:r>
    </w:p>
    <w:p w14:paraId="6475FB9E" w14:textId="77777777" w:rsidR="00F21EA0" w:rsidRDefault="00000000" w:rsidP="007C1882">
      <w:pPr>
        <w:pStyle w:val="Heading1"/>
        <w:rPr>
          <w:rFonts w:cstheme="minorBidi"/>
        </w:rPr>
      </w:pPr>
      <w:r w:rsidRPr="007C1882">
        <w:rPr>
          <w:rFonts w:cstheme="minorBidi"/>
        </w:rPr>
        <w:lastRenderedPageBreak/>
        <w:t>11. Administrator</w:t>
      </w:r>
      <w:r w:rsidR="007C1882" w:rsidRPr="007C1882">
        <w:rPr>
          <w:rFonts w:cstheme="minorBidi"/>
        </w:rPr>
        <w:t>, Executive, or</w:t>
      </w:r>
      <w:r w:rsidRPr="007C1882">
        <w:rPr>
          <w:rFonts w:cstheme="minorBidi"/>
        </w:rPr>
        <w:t xml:space="preserve"> Department Reports</w:t>
      </w:r>
    </w:p>
    <w:p w14:paraId="6B7E7497" w14:textId="77777777" w:rsidR="00F21EA0" w:rsidRDefault="00000000" w:rsidP="00A141AF">
      <w:r>
        <w:t xml:space="preserve">[Summarize updates provided by the </w:t>
      </w:r>
      <w:r w:rsidR="00FD0BBD" w:rsidRPr="00FD0BBD">
        <w:t>administrator, executive director</w:t>
      </w:r>
      <w:r>
        <w:t xml:space="preserve">, department </w:t>
      </w:r>
      <w:r w:rsidR="00FD0BBD" w:rsidRPr="00FD0BBD">
        <w:t>leads, staff</w:t>
      </w:r>
      <w:r>
        <w:t xml:space="preserve">, or </w:t>
      </w:r>
      <w:r w:rsidR="00FD0BBD" w:rsidRPr="00FD0BBD">
        <w:t>other designated representatives.</w:t>
      </w:r>
      <w:r>
        <w:t xml:space="preserve"> If none, state: “No </w:t>
      </w:r>
      <w:r w:rsidR="00FD0BBD" w:rsidRPr="00FD0BBD">
        <w:t>administrator, executive,</w:t>
      </w:r>
      <w:r>
        <w:t xml:space="preserve"> or department reports were provided.”]</w:t>
      </w:r>
    </w:p>
    <w:p w14:paraId="69FD4989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12. Adjournment</w:t>
      </w:r>
    </w:p>
    <w:p w14:paraId="6BF99A4D" w14:textId="77777777" w:rsidR="00CF3133" w:rsidRDefault="00CF3133">
      <w:pPr>
        <w:rPr>
          <w:kern w:val="0"/>
          <w14:ligatures w14:val="none"/>
        </w:rPr>
      </w:pPr>
      <w:r>
        <w:t>The meeting adjourned at [time].</w:t>
      </w:r>
    </w:p>
    <w:p w14:paraId="6757912D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Certification</w:t>
      </w:r>
    </w:p>
    <w:p w14:paraId="35CAF48A" w14:textId="77777777" w:rsidR="00F21EA0" w:rsidRDefault="00000000" w:rsidP="00362E5D">
      <w:r>
        <w:t>I hereby certify that the foregoing minutes are a true and correct record of the [Organization</w:t>
      </w:r>
      <w:r w:rsidR="003C6B7C" w:rsidRPr="003C6B7C">
        <w:t>/Body Name</w:t>
      </w:r>
      <w:r>
        <w:t>] meeting held on [date].</w:t>
      </w:r>
    </w:p>
    <w:p w14:paraId="6B7C9941" w14:textId="77777777" w:rsidR="00F21EA0" w:rsidRDefault="00B5416B" w:rsidP="00F33EB1">
      <w:r w:rsidRPr="00B5416B">
        <w:t xml:space="preserve">Recording </w:t>
      </w:r>
      <w:r w:rsidR="00000000">
        <w:t>Secretary</w:t>
      </w:r>
      <w:r w:rsidRPr="00B5416B">
        <w:t>/Clerk</w:t>
      </w:r>
      <w:r w:rsidR="00000000">
        <w:t>: [Name]</w:t>
      </w:r>
    </w:p>
    <w:p w14:paraId="66EE9347" w14:textId="77777777" w:rsidR="00CF3133" w:rsidRDefault="00CF3133">
      <w:pPr>
        <w:rPr>
          <w:kern w:val="0"/>
          <w14:ligatures w14:val="none"/>
        </w:rPr>
      </w:pPr>
      <w:r>
        <w:t>Signature: ________________________________ Date: ________________</w:t>
      </w:r>
    </w:p>
    <w:p w14:paraId="4B5100A8" w14:textId="77777777" w:rsidR="00CF3133" w:rsidRDefault="00CF3133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ADA and WCAG 2.0 Accessibility Checklist for Final Minutes</w:t>
      </w:r>
    </w:p>
    <w:p w14:paraId="5E0689CF" w14:textId="77777777" w:rsidR="00CF3133" w:rsidRP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F3133">
        <w:rPr>
          <w:sz w:val="20"/>
          <w:szCs w:val="20"/>
        </w:rPr>
        <w:t>Use built-in heading styles in a logical order.</w:t>
      </w:r>
    </w:p>
    <w:p w14:paraId="3BE1A670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Use plain language and concise summaries.</w:t>
      </w:r>
    </w:p>
    <w:p w14:paraId="5ABAE12A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Ensure tables are simple and readable from left to right.</w:t>
      </w:r>
    </w:p>
    <w:p w14:paraId="4E5CF73A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 not use color alone to communicate status, votes, or actions.</w:t>
      </w:r>
    </w:p>
    <w:p w14:paraId="5F854648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Use descriptive text for any images, maps, seals, or graphics.</w:t>
      </w:r>
    </w:p>
    <w:p w14:paraId="16E62CAC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Use meaningful link text if links are included.</w:t>
      </w:r>
    </w:p>
    <w:p w14:paraId="174C8745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Check color contrast before publication.</w:t>
      </w:r>
    </w:p>
    <w:p w14:paraId="6DEE322A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Confirm the posted PDF or web version is tagged, searchable, and accessible to screen readers.</w:t>
      </w:r>
    </w:p>
    <w:p w14:paraId="660755C3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Provide accommodation contact information in the notice section.</w:t>
      </w:r>
    </w:p>
    <w:p w14:paraId="4272183E" w14:textId="77777777" w:rsidR="00CF3133" w:rsidRDefault="00CF3133" w:rsidP="00CF313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Retain a readily editable source document for accessible-format requests.</w:t>
      </w:r>
    </w:p>
    <w:p w14:paraId="3AA23259" w14:textId="77777777" w:rsidR="00F21EA0" w:rsidRDefault="00F21EA0"/>
    <w:sectPr w:rsidR="00F21E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4A8170D"/>
    <w:multiLevelType w:val="multilevel"/>
    <w:tmpl w:val="1DA0D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951235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5DE"/>
    <w:rsid w:val="00091F06"/>
    <w:rsid w:val="001108F5"/>
    <w:rsid w:val="00127D5D"/>
    <w:rsid w:val="0017078C"/>
    <w:rsid w:val="001741AB"/>
    <w:rsid w:val="001818CE"/>
    <w:rsid w:val="00227349"/>
    <w:rsid w:val="00296BA8"/>
    <w:rsid w:val="00316EFC"/>
    <w:rsid w:val="003752CE"/>
    <w:rsid w:val="003C6B7C"/>
    <w:rsid w:val="004F4D03"/>
    <w:rsid w:val="00623F7A"/>
    <w:rsid w:val="007C1882"/>
    <w:rsid w:val="00815CBD"/>
    <w:rsid w:val="008773F2"/>
    <w:rsid w:val="008C58CD"/>
    <w:rsid w:val="008E3865"/>
    <w:rsid w:val="0092285F"/>
    <w:rsid w:val="00A65B60"/>
    <w:rsid w:val="00A84E83"/>
    <w:rsid w:val="00AC53FF"/>
    <w:rsid w:val="00B5416B"/>
    <w:rsid w:val="00BF7FED"/>
    <w:rsid w:val="00C20D24"/>
    <w:rsid w:val="00C73EBA"/>
    <w:rsid w:val="00CE4895"/>
    <w:rsid w:val="00CF3133"/>
    <w:rsid w:val="00D4073F"/>
    <w:rsid w:val="00D61BE8"/>
    <w:rsid w:val="00DF515E"/>
    <w:rsid w:val="00E90B80"/>
    <w:rsid w:val="00EA45DE"/>
    <w:rsid w:val="00EA563B"/>
    <w:rsid w:val="00ED5C65"/>
    <w:rsid w:val="00F21EA0"/>
    <w:rsid w:val="00F61482"/>
    <w:rsid w:val="00FD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87213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45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45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45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45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45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5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5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5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5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Title">
    <w:name w:val="Chapter Title"/>
    <w:basedOn w:val="Normal"/>
    <w:qFormat/>
    <w:rsid w:val="00C20D24"/>
    <w:pPr>
      <w:pageBreakBefore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CSP-WorksheetHeader">
    <w:name w:val="CSP - Worksheet Header"/>
    <w:basedOn w:val="DefaultParagraphFont"/>
    <w:uiPriority w:val="1"/>
    <w:qFormat/>
    <w:rsid w:val="00ED5C65"/>
    <w:rPr>
      <w:rFonts w:ascii="Garamond" w:hAnsi="Garamond"/>
      <w:b/>
      <w:caps w:val="0"/>
      <w:smallCaps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A45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45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45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45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45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5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5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5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5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45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4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45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45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45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45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45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45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45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45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45DE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C73EB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73EB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C73EBA"/>
    <w:rPr>
      <w:i/>
      <w:iCs/>
    </w:rPr>
  </w:style>
  <w:style w:type="paragraph" w:styleId="NoSpacing">
    <w:name w:val="No Spacing"/>
    <w:uiPriority w:val="1"/>
    <w:qFormat/>
    <w:rsid w:val="00C73EBA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C73EBA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C73EB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C73EBA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3EBA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2734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table" w:styleId="GridTable4-Accent1">
    <w:name w:val="Grid Table 4 Accent 1"/>
    <w:basedOn w:val="TableNormal"/>
    <w:uiPriority w:val="49"/>
    <w:rsid w:val="00CF3133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eGrid">
    <w:name w:val="Table Grid"/>
    <w:basedOn w:val="TableNormal"/>
    <w:uiPriority w:val="39"/>
    <w:rsid w:val="00170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Minutes template.dotx</Template>
  <TotalTime>2</TotalTime>
  <Pages>4</Pages>
  <Words>644</Words>
  <Characters>3980</Characters>
  <Application>Microsoft Office Word</Application>
  <DocSecurity>0</DocSecurity>
  <Lines>120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Pastis Enterprises</Company>
  <LinksUpToDate>false</LinksUpToDate>
  <CharactersWithSpaces>4552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Meeting Minutes Template</dc:title>
  <dc:subject>Meeting Minutes</dc:subject>
  <dc:creator>April Pastis</dc:creator>
  <cp:keywords>municipal, ada, wcag, compliance</cp:keywords>
  <dc:description>Make sure you run your final document through Word's accessibility checker</dc:description>
  <cp:lastModifiedBy>April Pastis</cp:lastModifiedBy>
  <cp:revision>3</cp:revision>
  <dcterms:created xsi:type="dcterms:W3CDTF">2026-08-17T19:34:00Z</dcterms:created>
  <dcterms:modified xsi:type="dcterms:W3CDTF">2026-08-25T20:19:00Z</dcterms:modified>
  <cp:category>Templates</cp:category>
</cp:coreProperties>
</file>